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B92E94" w14:textId="77777777" w:rsidR="00A6381A" w:rsidRDefault="00A638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D3CA1E1" w14:textId="77777777" w:rsidR="00A6381A" w:rsidRDefault="00485F74">
      <w:pPr>
        <w:pBdr>
          <w:top w:val="nil"/>
          <w:left w:val="nil"/>
          <w:bottom w:val="nil"/>
          <w:right w:val="nil"/>
          <w:between w:val="nil"/>
        </w:pBdr>
        <w:spacing w:before="85" w:line="276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Beitrittserklärung Bürgerenergie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2BF224A0" wp14:editId="0373D78F">
            <wp:simplePos x="0" y="0"/>
            <wp:positionH relativeFrom="column">
              <wp:posOffset>3497237</wp:posOffset>
            </wp:positionH>
            <wp:positionV relativeFrom="paragraph">
              <wp:posOffset>-691708</wp:posOffset>
            </wp:positionV>
            <wp:extent cx="3274060" cy="1450975"/>
            <wp:effectExtent l="0" t="0" r="0" b="0"/>
            <wp:wrapNone/>
            <wp:docPr id="17918160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145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1AEB53" w14:textId="77777777" w:rsidR="00A6381A" w:rsidRDefault="00485F74">
      <w:pPr>
        <w:pBdr>
          <w:top w:val="nil"/>
          <w:left w:val="nil"/>
          <w:bottom w:val="nil"/>
          <w:right w:val="nil"/>
          <w:between w:val="nil"/>
        </w:pBdr>
        <w:spacing w:before="85" w:line="276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Mühlenau eG</w:t>
      </w:r>
    </w:p>
    <w:p w14:paraId="35C2A249" w14:textId="5F1DF49B" w:rsidR="00A6381A" w:rsidRDefault="00A6381A">
      <w:pPr>
        <w:pBdr>
          <w:top w:val="nil"/>
          <w:left w:val="nil"/>
          <w:bottom w:val="nil"/>
          <w:right w:val="nil"/>
          <w:between w:val="nil"/>
        </w:pBdr>
        <w:spacing w:before="85" w:line="276" w:lineRule="auto"/>
        <w:ind w:left="720"/>
        <w:rPr>
          <w:color w:val="000000"/>
        </w:rPr>
      </w:pPr>
    </w:p>
    <w:p w14:paraId="06D8A57C" w14:textId="77777777" w:rsidR="00A6381A" w:rsidRDefault="00485F74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Nach §§15, 15a und 15b GenG Beitrittserklärung mit weiteren Anteilen</w:t>
      </w:r>
    </w:p>
    <w:p w14:paraId="40514D27" w14:textId="77777777" w:rsidR="00A6381A" w:rsidRDefault="00A6381A">
      <w:pPr>
        <w:rPr>
          <w:rFonts w:ascii="Raleway" w:eastAsia="Raleway" w:hAnsi="Raleway" w:cs="Raleway"/>
          <w:b/>
        </w:rPr>
      </w:pPr>
    </w:p>
    <w:p w14:paraId="0A09B979" w14:textId="6F795703" w:rsidR="00A6381A" w:rsidRDefault="00485F74">
      <w:pPr>
        <w:tabs>
          <w:tab w:val="left" w:pos="2835"/>
          <w:tab w:val="left" w:pos="5670"/>
        </w:tabs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Vorname</w:t>
      </w:r>
      <w:r>
        <w:rPr>
          <w:rFonts w:ascii="Raleway" w:eastAsia="Raleway" w:hAnsi="Raleway" w:cs="Raleway"/>
        </w:rPr>
        <w:tab/>
        <w:t>Name</w:t>
      </w:r>
      <w:r>
        <w:rPr>
          <w:rFonts w:ascii="Raleway" w:eastAsia="Raleway" w:hAnsi="Raleway" w:cs="Raleway"/>
        </w:rPr>
        <w:tab/>
        <w:t>Telefonnu</w:t>
      </w:r>
      <w:r w:rsidR="00970656">
        <w:rPr>
          <w:rFonts w:ascii="Raleway" w:eastAsia="Raleway" w:hAnsi="Raleway" w:cs="Raleway"/>
        </w:rPr>
        <w:t>m</w:t>
      </w:r>
      <w:r>
        <w:rPr>
          <w:rFonts w:ascii="Raleway" w:eastAsia="Raleway" w:hAnsi="Raleway" w:cs="Raleway"/>
        </w:rPr>
        <w:t>mer</w:t>
      </w:r>
    </w:p>
    <w:p w14:paraId="321D0471" w14:textId="152AFFE3" w:rsidR="00A6381A" w:rsidRDefault="00276708">
      <w:pPr>
        <w:tabs>
          <w:tab w:val="left" w:pos="2835"/>
          <w:tab w:val="left" w:pos="5670"/>
        </w:tabs>
        <w:rPr>
          <w:rFonts w:ascii="Raleway" w:eastAsia="Raleway" w:hAnsi="Raleway" w:cs="Raleway"/>
        </w:rPr>
      </w:pPr>
      <w:sdt>
        <w:sdtPr>
          <w:rPr>
            <w:rFonts w:ascii="Raleway" w:eastAsia="Raleway" w:hAnsi="Raleway" w:cs="Raleway"/>
          </w:rPr>
          <w:id w:val="1372034069"/>
          <w:placeholder>
            <w:docPart w:val="956E574580954F34A99C91070250D996"/>
          </w:placeholder>
          <w:showingPlcHdr/>
          <w:text/>
        </w:sdtPr>
        <w:sdtEndPr/>
        <w:sdtContent>
          <w:r w:rsidR="00DA6E53">
            <w:rPr>
              <w:i/>
              <w:color w:val="666666"/>
              <w:highlight w:val="lightGray"/>
            </w:rPr>
            <w:t>Max</w:t>
          </w:r>
        </w:sdtContent>
      </w:sdt>
      <w:r w:rsidR="00DA6E53">
        <w:rPr>
          <w:rFonts w:ascii="Raleway" w:eastAsia="Raleway" w:hAnsi="Raleway" w:cs="Raleway"/>
        </w:rPr>
        <w:tab/>
      </w:r>
      <w:sdt>
        <w:sdtPr>
          <w:rPr>
            <w:rFonts w:ascii="Raleway" w:eastAsia="Raleway" w:hAnsi="Raleway" w:cs="Raleway"/>
          </w:rPr>
          <w:id w:val="-452319195"/>
          <w:placeholder>
            <w:docPart w:val="5270C1334E654E86978BDBE03CF0FB52"/>
          </w:placeholder>
          <w:showingPlcHdr/>
          <w:text/>
        </w:sdtPr>
        <w:sdtEndPr/>
        <w:sdtContent>
          <w:r w:rsidR="00DA6E53">
            <w:rPr>
              <w:i/>
              <w:color w:val="666666"/>
              <w:highlight w:val="lightGray"/>
            </w:rPr>
            <w:t>Mustermann</w:t>
          </w:r>
        </w:sdtContent>
      </w:sdt>
      <w:r w:rsidR="00DA6E53">
        <w:rPr>
          <w:rFonts w:ascii="Raleway" w:eastAsia="Raleway" w:hAnsi="Raleway" w:cs="Raleway"/>
        </w:rPr>
        <w:tab/>
      </w:r>
      <w:sdt>
        <w:sdtPr>
          <w:rPr>
            <w:rFonts w:ascii="Raleway" w:eastAsia="Raleway" w:hAnsi="Raleway" w:cs="Raleway"/>
          </w:rPr>
          <w:id w:val="147101200"/>
          <w:placeholder>
            <w:docPart w:val="306ADA7DB1C248639E407B9938C7F5C5"/>
          </w:placeholder>
          <w:showingPlcHdr/>
          <w:text/>
        </w:sdtPr>
        <w:sdtEndPr/>
        <w:sdtContent>
          <w:r w:rsidR="00DA6E53">
            <w:rPr>
              <w:i/>
              <w:color w:val="666666"/>
              <w:highlight w:val="lightGray"/>
            </w:rPr>
            <w:t>Telefonnummer</w:t>
          </w:r>
        </w:sdtContent>
      </w:sdt>
    </w:p>
    <w:p w14:paraId="1E402058" w14:textId="77777777" w:rsidR="00A6381A" w:rsidRDefault="00485F74">
      <w:pPr>
        <w:tabs>
          <w:tab w:val="left" w:pos="5670"/>
        </w:tabs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Straße und Hausnummer</w:t>
      </w:r>
      <w:r>
        <w:rPr>
          <w:rFonts w:ascii="Raleway" w:eastAsia="Raleway" w:hAnsi="Raleway" w:cs="Raleway"/>
        </w:rPr>
        <w:tab/>
        <w:t>E-Mail Adresse</w:t>
      </w:r>
    </w:p>
    <w:p w14:paraId="1D2599C7" w14:textId="028515EB" w:rsidR="00A6381A" w:rsidRDefault="00276708">
      <w:pPr>
        <w:tabs>
          <w:tab w:val="left" w:pos="5670"/>
        </w:tabs>
        <w:rPr>
          <w:rFonts w:ascii="Raleway" w:eastAsia="Raleway" w:hAnsi="Raleway" w:cs="Raleway"/>
        </w:rPr>
      </w:pPr>
      <w:sdt>
        <w:sdtPr>
          <w:rPr>
            <w:rFonts w:ascii="Raleway" w:eastAsia="Raleway" w:hAnsi="Raleway" w:cs="Raleway"/>
          </w:rPr>
          <w:id w:val="846523110"/>
          <w:placeholder>
            <w:docPart w:val="7252D35CE9DA4C2199A328E6CB162A67"/>
          </w:placeholder>
          <w:showingPlcHdr/>
          <w:text/>
        </w:sdtPr>
        <w:sdtEndPr/>
        <w:sdtContent>
          <w:r w:rsidR="00DA6E53">
            <w:rPr>
              <w:i/>
              <w:color w:val="666666"/>
              <w:highlight w:val="lightGray"/>
            </w:rPr>
            <w:t>Musterstraße</w:t>
          </w:r>
        </w:sdtContent>
      </w:sdt>
      <w:r w:rsidR="00DA6E53">
        <w:rPr>
          <w:rFonts w:ascii="Raleway" w:eastAsia="Raleway" w:hAnsi="Raleway" w:cs="Raleway"/>
        </w:rPr>
        <w:tab/>
      </w:r>
      <w:sdt>
        <w:sdtPr>
          <w:rPr>
            <w:rFonts w:ascii="Raleway" w:eastAsia="Raleway" w:hAnsi="Raleway" w:cs="Raleway"/>
          </w:rPr>
          <w:id w:val="177016839"/>
          <w:placeholder>
            <w:docPart w:val="2B4EEC8F40A443F5A741EBFA6DF6E10C"/>
          </w:placeholder>
          <w:showingPlcHdr/>
          <w:text/>
        </w:sdtPr>
        <w:sdtEndPr/>
        <w:sdtContent>
          <w:r w:rsidR="00DA6E53">
            <w:rPr>
              <w:color w:val="666666"/>
              <w:highlight w:val="lightGray"/>
            </w:rPr>
            <w:t>Max.mustermann@mustermail.de</w:t>
          </w:r>
        </w:sdtContent>
      </w:sdt>
    </w:p>
    <w:p w14:paraId="4689178C" w14:textId="77777777" w:rsidR="00A6381A" w:rsidRDefault="00485F74">
      <w:pPr>
        <w:tabs>
          <w:tab w:val="left" w:pos="2835"/>
          <w:tab w:val="left" w:pos="5670"/>
        </w:tabs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Postleitzahl</w:t>
      </w:r>
      <w:r>
        <w:rPr>
          <w:rFonts w:ascii="Raleway" w:eastAsia="Raleway" w:hAnsi="Raleway" w:cs="Raleway"/>
        </w:rPr>
        <w:tab/>
        <w:t>Ort</w:t>
      </w:r>
      <w:r>
        <w:rPr>
          <w:rFonts w:ascii="Raleway" w:eastAsia="Raleway" w:hAnsi="Raleway" w:cs="Raleway"/>
        </w:rPr>
        <w:tab/>
        <w:t>Geburtsdatum</w:t>
      </w:r>
    </w:p>
    <w:p w14:paraId="14592ECD" w14:textId="279030DF" w:rsidR="00A6381A" w:rsidRDefault="00276708">
      <w:pPr>
        <w:tabs>
          <w:tab w:val="left" w:pos="2835"/>
          <w:tab w:val="left" w:pos="5670"/>
        </w:tabs>
      </w:pPr>
      <w:sdt>
        <w:sdtPr>
          <w:rPr>
            <w:rFonts w:ascii="Raleway" w:eastAsia="Raleway" w:hAnsi="Raleway" w:cs="Raleway"/>
          </w:rPr>
          <w:id w:val="1594352977"/>
          <w:placeholder>
            <w:docPart w:val="6160AB94049D47DC801226FD7F301B83"/>
          </w:placeholder>
          <w:showingPlcHdr/>
          <w:text/>
        </w:sdtPr>
        <w:sdtEndPr/>
        <w:sdtContent>
          <w:r w:rsidR="00DA6E53">
            <w:rPr>
              <w:i/>
              <w:color w:val="666666"/>
              <w:highlight w:val="lightGray"/>
            </w:rPr>
            <w:t>Postleitzahl</w:t>
          </w:r>
        </w:sdtContent>
      </w:sdt>
      <w:r w:rsidR="00DA6E53">
        <w:rPr>
          <w:rFonts w:ascii="Raleway" w:eastAsia="Raleway" w:hAnsi="Raleway" w:cs="Raleway"/>
        </w:rPr>
        <w:tab/>
      </w:r>
      <w:sdt>
        <w:sdtPr>
          <w:rPr>
            <w:rFonts w:ascii="Raleway" w:eastAsia="Raleway" w:hAnsi="Raleway" w:cs="Raleway"/>
          </w:rPr>
          <w:id w:val="690800722"/>
          <w:placeholder>
            <w:docPart w:val="226EB2DCBE064810A67AF4E864C54D86"/>
          </w:placeholder>
          <w:showingPlcHdr/>
          <w:text/>
        </w:sdtPr>
        <w:sdtEndPr/>
        <w:sdtContent>
          <w:r w:rsidR="00DA6E53">
            <w:rPr>
              <w:i/>
              <w:color w:val="666666"/>
              <w:highlight w:val="lightGray"/>
            </w:rPr>
            <w:t>Musterort</w:t>
          </w:r>
        </w:sdtContent>
      </w:sdt>
      <w:r w:rsidR="00DA6E53">
        <w:rPr>
          <w:rFonts w:ascii="Raleway" w:eastAsia="Raleway" w:hAnsi="Raleway" w:cs="Raleway"/>
        </w:rPr>
        <w:tab/>
      </w:r>
      <w:sdt>
        <w:sdtPr>
          <w:rPr>
            <w:rFonts w:ascii="Raleway" w:eastAsia="Raleway" w:hAnsi="Raleway" w:cs="Raleway"/>
          </w:rPr>
          <w:id w:val="1478041553"/>
          <w:placeholder>
            <w:docPart w:val="AA091791642944C49A7783E2449EB193"/>
          </w:placeholder>
          <w:showingPlcHdr/>
          <w:text/>
        </w:sdtPr>
        <w:sdtEndPr/>
        <w:sdtContent>
          <w:r w:rsidR="00DA6E53">
            <w:rPr>
              <w:i/>
              <w:color w:val="666666"/>
              <w:highlight w:val="lightGray"/>
            </w:rPr>
            <w:t>Geburtsdatum</w:t>
          </w:r>
        </w:sdtContent>
      </w:sdt>
    </w:p>
    <w:p w14:paraId="3C653940" w14:textId="77777777" w:rsidR="00A6381A" w:rsidRDefault="00485F74">
      <w:pPr>
        <w:tabs>
          <w:tab w:val="left" w:pos="2835"/>
          <w:tab w:val="left" w:pos="5670"/>
        </w:tabs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Steueridentifikationsnummer</w:t>
      </w:r>
    </w:p>
    <w:sdt>
      <w:sdtPr>
        <w:rPr>
          <w:i/>
          <w:color w:val="666666"/>
        </w:rPr>
        <w:id w:val="1937785509"/>
        <w:placeholder>
          <w:docPart w:val="DC94A3610C59478BB230C9905ED06308"/>
        </w:placeholder>
        <w:showingPlcHdr/>
        <w:text/>
      </w:sdtPr>
      <w:sdtEndPr/>
      <w:sdtContent>
        <w:p w14:paraId="125230BB" w14:textId="61A6E158" w:rsidR="00A6381A" w:rsidRDefault="00DA6E53">
          <w:pPr>
            <w:tabs>
              <w:tab w:val="left" w:pos="2835"/>
              <w:tab w:val="left" w:pos="5670"/>
            </w:tabs>
            <w:rPr>
              <w:i/>
              <w:color w:val="666666"/>
            </w:rPr>
          </w:pPr>
          <w:r>
            <w:rPr>
              <w:i/>
              <w:color w:val="666666"/>
              <w:highlight w:val="lightGray"/>
            </w:rPr>
            <w:t>Steueridentifikationsnummer</w:t>
          </w:r>
        </w:p>
      </w:sdtContent>
    </w:sdt>
    <w:p w14:paraId="10AFA6B9" w14:textId="7C02F183" w:rsidR="00DA1260" w:rsidRDefault="00DA1260" w:rsidP="00DA1260">
      <w:pPr>
        <w:tabs>
          <w:tab w:val="left" w:pos="5670"/>
        </w:tabs>
        <w:rPr>
          <w:rFonts w:ascii="Raleway" w:eastAsia="Raleway" w:hAnsi="Raleway" w:cs="Raleway"/>
        </w:rPr>
      </w:pPr>
      <w:r w:rsidRPr="00DA1260">
        <w:rPr>
          <w:rFonts w:ascii="Raleway" w:eastAsia="Raleway" w:hAnsi="Raleway" w:cs="Raleway"/>
        </w:rPr>
        <w:t>Kirchenzugeh</w:t>
      </w:r>
      <w:r>
        <w:rPr>
          <w:rFonts w:ascii="Raleway" w:eastAsia="Raleway" w:hAnsi="Raleway" w:cs="Raleway"/>
        </w:rPr>
        <w:t>örigkeit</w:t>
      </w:r>
      <w:r>
        <w:rPr>
          <w:rFonts w:ascii="Raleway" w:eastAsia="Raleway" w:hAnsi="Raleway" w:cs="Raleway"/>
        </w:rPr>
        <w:tab/>
      </w:r>
      <w:r w:rsidR="00A04A3C">
        <w:rPr>
          <w:rFonts w:ascii="Raleway" w:eastAsia="Raleway" w:hAnsi="Raleway" w:cs="Raleway"/>
        </w:rPr>
        <w:t>Wenn Ja: Konfession</w:t>
      </w:r>
    </w:p>
    <w:p w14:paraId="23B85B12" w14:textId="6556B78F" w:rsidR="00A04A3C" w:rsidRDefault="00276708" w:rsidP="003C254C">
      <w:pPr>
        <w:tabs>
          <w:tab w:val="left" w:pos="5670"/>
        </w:tabs>
        <w:rPr>
          <w:rFonts w:ascii="Raleway" w:eastAsia="Raleway" w:hAnsi="Raleway" w:cs="Raleway"/>
        </w:rPr>
      </w:pPr>
      <w:sdt>
        <w:sdtPr>
          <w:rPr>
            <w:rFonts w:ascii="Raleway" w:eastAsia="Raleway" w:hAnsi="Raleway" w:cs="Raleway"/>
          </w:rPr>
          <w:id w:val="1251774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7C03">
            <w:rPr>
              <w:rFonts w:ascii="MS Gothic" w:eastAsia="MS Gothic" w:hAnsi="MS Gothic" w:cs="Raleway" w:hint="eastAsia"/>
            </w:rPr>
            <w:t>☐</w:t>
          </w:r>
        </w:sdtContent>
      </w:sdt>
      <w:r w:rsidR="00A04A3C">
        <w:rPr>
          <w:rFonts w:ascii="Raleway" w:eastAsia="Raleway" w:hAnsi="Raleway" w:cs="Raleway"/>
        </w:rPr>
        <w:t xml:space="preserve">Ja  </w:t>
      </w:r>
      <w:sdt>
        <w:sdtPr>
          <w:rPr>
            <w:rFonts w:ascii="Raleway" w:eastAsia="Raleway" w:hAnsi="Raleway" w:cs="Raleway"/>
          </w:rPr>
          <w:id w:val="-226531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4A3C">
            <w:rPr>
              <w:rFonts w:ascii="MS Gothic" w:eastAsia="MS Gothic" w:hAnsi="MS Gothic" w:cs="Raleway" w:hint="eastAsia"/>
            </w:rPr>
            <w:t>☐</w:t>
          </w:r>
        </w:sdtContent>
      </w:sdt>
      <w:r w:rsidR="00A04A3C">
        <w:rPr>
          <w:rFonts w:ascii="Raleway" w:eastAsia="Raleway" w:hAnsi="Raleway" w:cs="Raleway"/>
        </w:rPr>
        <w:t>Nein</w:t>
      </w:r>
      <w:r w:rsidR="00A04A3C">
        <w:rPr>
          <w:rFonts w:ascii="Raleway" w:eastAsia="Raleway" w:hAnsi="Raleway" w:cs="Raleway"/>
        </w:rPr>
        <w:tab/>
      </w:r>
      <w:sdt>
        <w:sdtPr>
          <w:rPr>
            <w:rFonts w:ascii="Raleway" w:eastAsia="Raleway" w:hAnsi="Raleway" w:cs="Raleway"/>
          </w:rPr>
          <w:id w:val="491921710"/>
          <w:placeholder>
            <w:docPart w:val="B6D2FBDA102744159F73E9F4BD98600F"/>
          </w:placeholder>
          <w:showingPlcHdr/>
          <w:text/>
        </w:sdtPr>
        <w:sdtEndPr/>
        <w:sdtContent>
          <w:bookmarkStart w:id="0" w:name="Text1"/>
          <w:r w:rsidR="00DA6E53">
            <w:rPr>
              <w:i/>
              <w:color w:val="666666"/>
              <w:highlight w:val="lightGray"/>
            </w:rPr>
            <w:fldChar w:fldCharType="begin">
              <w:ffData>
                <w:name w:val="Text1"/>
                <w:enabled/>
                <w:calcOnExit w:val="0"/>
                <w:textInput>
                  <w:default w:val="Konfession"/>
                </w:textInput>
              </w:ffData>
            </w:fldChar>
          </w:r>
          <w:r w:rsidR="00DA6E53">
            <w:rPr>
              <w:i/>
              <w:color w:val="666666"/>
              <w:highlight w:val="lightGray"/>
            </w:rPr>
            <w:instrText xml:space="preserve"> FORMTEXT </w:instrText>
          </w:r>
          <w:r w:rsidR="00DA6E53">
            <w:rPr>
              <w:i/>
              <w:color w:val="666666"/>
              <w:highlight w:val="lightGray"/>
            </w:rPr>
          </w:r>
          <w:r w:rsidR="00DA6E53">
            <w:rPr>
              <w:i/>
              <w:color w:val="666666"/>
              <w:highlight w:val="lightGray"/>
            </w:rPr>
            <w:fldChar w:fldCharType="separate"/>
          </w:r>
          <w:r w:rsidR="00DA6E53">
            <w:rPr>
              <w:i/>
              <w:noProof/>
              <w:color w:val="666666"/>
              <w:highlight w:val="lightGray"/>
            </w:rPr>
            <w:t>Konfession</w:t>
          </w:r>
          <w:r w:rsidR="00DA6E53">
            <w:rPr>
              <w:i/>
              <w:color w:val="666666"/>
              <w:highlight w:val="lightGray"/>
            </w:rPr>
            <w:fldChar w:fldCharType="end"/>
          </w:r>
          <w:bookmarkEnd w:id="0"/>
        </w:sdtContent>
      </w:sdt>
    </w:p>
    <w:p w14:paraId="76243FA9" w14:textId="77777777" w:rsidR="00A6381A" w:rsidRDefault="00485F74">
      <w:pPr>
        <w:tabs>
          <w:tab w:val="left" w:pos="2835"/>
          <w:tab w:val="left" w:pos="5670"/>
        </w:tabs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erklärt der Bürgerenergie Mühlenau eG den Beitritt.</w:t>
      </w:r>
    </w:p>
    <w:p w14:paraId="67AB2C68" w14:textId="77777777" w:rsidR="00A6381A" w:rsidRDefault="00A6381A">
      <w:pPr>
        <w:tabs>
          <w:tab w:val="left" w:pos="2835"/>
          <w:tab w:val="left" w:pos="5670"/>
        </w:tabs>
        <w:rPr>
          <w:rFonts w:ascii="Raleway" w:eastAsia="Raleway" w:hAnsi="Raleway" w:cs="Raleway"/>
        </w:rPr>
      </w:pPr>
    </w:p>
    <w:p w14:paraId="2CD36EEB" w14:textId="262FEFE8" w:rsidR="00A6381A" w:rsidRDefault="00485F74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Ich trete mit </w:t>
      </w:r>
      <w:sdt>
        <w:sdtPr>
          <w:rPr>
            <w:rFonts w:ascii="Raleway" w:eastAsia="Raleway" w:hAnsi="Raleway" w:cs="Raleway"/>
          </w:rPr>
          <w:id w:val="-1211575414"/>
          <w:placeholder>
            <w:docPart w:val="8DEAF7E839DB41BBB736014D6ED6362C"/>
          </w:placeholder>
          <w:showingPlcHdr/>
          <w:text/>
        </w:sdtPr>
        <w:sdtEndPr/>
        <w:sdtContent>
          <w:r w:rsidR="00DA6E53">
            <w:rPr>
              <w:i/>
              <w:color w:val="666666"/>
              <w:highlight w:val="lightGray"/>
            </w:rPr>
            <w:t>mind. 1</w:t>
          </w:r>
        </w:sdtContent>
      </w:sdt>
      <w:r w:rsidR="00DA6E53">
        <w:rPr>
          <w:rFonts w:ascii="Raleway" w:eastAsia="Raleway" w:hAnsi="Raleway" w:cs="Raleway"/>
        </w:rPr>
        <w:t xml:space="preserve"> </w:t>
      </w:r>
      <w:r>
        <w:rPr>
          <w:rFonts w:ascii="Raleway" w:eastAsia="Raleway" w:hAnsi="Raleway" w:cs="Raleway"/>
        </w:rPr>
        <w:t xml:space="preserve">Geschäftsanteilen zu 250,00 Euro der Genossenschaft bei. Das entspricht insgesamt </w:t>
      </w:r>
      <w:sdt>
        <w:sdtPr>
          <w:rPr>
            <w:rFonts w:ascii="Raleway" w:eastAsia="Raleway" w:hAnsi="Raleway" w:cs="Raleway"/>
          </w:rPr>
          <w:id w:val="679541816"/>
          <w:placeholder>
            <w:docPart w:val="86A335FDDD354F1D9A0FE1FD84A656CE"/>
          </w:placeholder>
          <w:showingPlcHdr/>
          <w:text/>
        </w:sdtPr>
        <w:sdtEndPr/>
        <w:sdtContent>
          <w:r w:rsidR="00DA6E53">
            <w:rPr>
              <w:i/>
              <w:color w:val="666666"/>
              <w:highlight w:val="lightGray"/>
            </w:rPr>
            <w:t>mind. 250</w:t>
          </w:r>
        </w:sdtContent>
      </w:sdt>
      <w:r w:rsidR="00DA6E53">
        <w:rPr>
          <w:rFonts w:ascii="Raleway" w:eastAsia="Raleway" w:hAnsi="Raleway" w:cs="Raleway"/>
        </w:rPr>
        <w:t xml:space="preserve"> </w:t>
      </w:r>
      <w:r>
        <w:rPr>
          <w:rFonts w:ascii="Raleway" w:eastAsia="Raleway" w:hAnsi="Raleway" w:cs="Raleway"/>
        </w:rPr>
        <w:t>Euro.</w:t>
      </w:r>
    </w:p>
    <w:p w14:paraId="4652FEBE" w14:textId="77777777" w:rsidR="00A6381A" w:rsidRDefault="00A6381A">
      <w:pPr>
        <w:rPr>
          <w:rFonts w:ascii="Raleway" w:eastAsia="Raleway" w:hAnsi="Raleway" w:cs="Raleway"/>
        </w:rPr>
      </w:pPr>
    </w:p>
    <w:p w14:paraId="7903A2E6" w14:textId="77777777" w:rsidR="00A6381A" w:rsidRDefault="00485F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  <w:color w:val="000000"/>
        </w:rPr>
        <w:t>Ich verpflichte mich, die nach Gesetz, Satzung und Beschluss der Generalversammlung geschuldeten Einzahlungen auf den/die Geschäftsanteil(e) zu leisten.</w:t>
      </w:r>
    </w:p>
    <w:p w14:paraId="1B8D56A1" w14:textId="77777777" w:rsidR="00A6381A" w:rsidRDefault="00485F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  <w:color w:val="000000"/>
        </w:rPr>
        <w:t>Eine Abschrift der Satzung in ihrer gegenwärtig geltenden Fassung wurde mir zur</w:t>
      </w:r>
    </w:p>
    <w:p w14:paraId="184128BF" w14:textId="77777777" w:rsidR="00A6381A" w:rsidRDefault="00485F74">
      <w:pPr>
        <w:ind w:firstLine="708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Verfügung gestellt. Die Frist für die Kündigung der Mitgliedschaft oder einzelner,</w:t>
      </w:r>
    </w:p>
    <w:p w14:paraId="16C4DB17" w14:textId="77777777" w:rsidR="00A6381A" w:rsidRDefault="00485F74">
      <w:pPr>
        <w:ind w:left="708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freiwilliger Anteile beträgt zwei Jahre zum Schluss des Geschäftsjahres. Die Kündigung bedarf der Schriftform.</w:t>
      </w:r>
    </w:p>
    <w:p w14:paraId="1915C192" w14:textId="77777777" w:rsidR="00A6381A" w:rsidRDefault="00485F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  <w:color w:val="000000"/>
        </w:rPr>
        <w:t xml:space="preserve">Mir ist bekannt, dass </w:t>
      </w:r>
      <w:r>
        <w:rPr>
          <w:rFonts w:ascii="Raleway" w:eastAsia="Raleway" w:hAnsi="Raleway" w:cs="Raleway"/>
        </w:rPr>
        <w:t>die Ausschüttung einer möglichen Dividende im Zuge der jährlichen Generalversammlung festgelegt wird.</w:t>
      </w:r>
    </w:p>
    <w:p w14:paraId="72AFCB10" w14:textId="77777777" w:rsidR="00A6381A" w:rsidRDefault="00A6381A">
      <w:pPr>
        <w:rPr>
          <w:rFonts w:ascii="Raleway" w:eastAsia="Raleway" w:hAnsi="Raleway" w:cs="Raleway"/>
        </w:rPr>
      </w:pPr>
    </w:p>
    <w:p w14:paraId="5D0E1A86" w14:textId="77777777" w:rsidR="00A6381A" w:rsidRDefault="00485F74">
      <w:pPr>
        <w:tabs>
          <w:tab w:val="left" w:pos="2835"/>
          <w:tab w:val="left" w:pos="4536"/>
        </w:tabs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Ort /Datum</w:t>
      </w:r>
      <w:r>
        <w:rPr>
          <w:rFonts w:ascii="Raleway" w:eastAsia="Raleway" w:hAnsi="Raleway" w:cs="Raleway"/>
        </w:rPr>
        <w:tab/>
        <w:t>Unterschrift</w:t>
      </w:r>
      <w:r>
        <w:rPr>
          <w:rFonts w:ascii="Raleway" w:eastAsia="Raleway" w:hAnsi="Raleway" w:cs="Raleway"/>
        </w:rPr>
        <w:tab/>
      </w:r>
    </w:p>
    <w:p w14:paraId="011C6E4F" w14:textId="073D855D" w:rsidR="00A6381A" w:rsidRDefault="00485F74">
      <w:pPr>
        <w:tabs>
          <w:tab w:val="left" w:pos="4253"/>
        </w:tabs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 </w:t>
      </w:r>
      <w:sdt>
        <w:sdtPr>
          <w:rPr>
            <w:rFonts w:ascii="Raleway" w:eastAsia="Raleway" w:hAnsi="Raleway" w:cs="Raleway"/>
          </w:rPr>
          <w:id w:val="-189984586"/>
          <w:placeholder>
            <w:docPart w:val="CC31415FB0B848B48D44103DF2AE5233"/>
          </w:placeholder>
          <w:showingPlcHdr/>
          <w:text/>
        </w:sdtPr>
        <w:sdtEndPr/>
        <w:sdtContent>
          <w:r w:rsidR="00BD7C03">
            <w:rPr>
              <w:i/>
              <w:color w:val="666666"/>
              <w:highlight w:val="lightGray"/>
            </w:rPr>
            <w:t>Ort /Datum</w:t>
          </w:r>
        </w:sdtContent>
      </w:sdt>
    </w:p>
    <w:p w14:paraId="5234CB22" w14:textId="77777777" w:rsidR="000E0F24" w:rsidRDefault="000E0F24">
      <w:pPr>
        <w:tabs>
          <w:tab w:val="left" w:pos="2835"/>
          <w:tab w:val="left" w:pos="4253"/>
        </w:tabs>
        <w:rPr>
          <w:rFonts w:ascii="Raleway" w:eastAsia="Raleway" w:hAnsi="Raleway" w:cs="Raleway"/>
        </w:rPr>
      </w:pPr>
    </w:p>
    <w:p w14:paraId="3AC08831" w14:textId="261AC6E4" w:rsidR="00A6381A" w:rsidRDefault="000E0F24">
      <w:pPr>
        <w:tabs>
          <w:tab w:val="left" w:pos="2835"/>
          <w:tab w:val="left" w:pos="4253"/>
        </w:tabs>
        <w:rPr>
          <w:rFonts w:ascii="Raleway" w:eastAsia="Raleway" w:hAnsi="Raleway" w:cs="Raleway"/>
        </w:rPr>
      </w:pPr>
      <w:r>
        <w:rPr>
          <w:rFonts w:ascii="Raleway" w:eastAsia="Raleway" w:hAnsi="Raleway" w:cs="Raleway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CDC69" wp14:editId="2E8AC3C4">
                <wp:simplePos x="0" y="0"/>
                <wp:positionH relativeFrom="column">
                  <wp:posOffset>-72390</wp:posOffset>
                </wp:positionH>
                <wp:positionV relativeFrom="paragraph">
                  <wp:posOffset>558800</wp:posOffset>
                </wp:positionV>
                <wp:extent cx="6290310" cy="15240"/>
                <wp:effectExtent l="0" t="19050" r="53340" b="41910"/>
                <wp:wrapNone/>
                <wp:docPr id="34943347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0310" cy="15240"/>
                        </a:xfrm>
                        <a:prstGeom prst="line">
                          <a:avLst/>
                        </a:prstGeom>
                        <a:noFill/>
                        <a:ln w="57150" cap="flat" cmpd="sng">
                          <a:solidFill>
                            <a:srgbClr val="5BDB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670DD56" id="Gerader Verbinde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pt,44pt" to="489.6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" strokecolor="#5bdbcc" strokeweight="4.5pt">
                <v:stroke startarrowwidth="narrow" startarrowlength="short" endarrowwidth="narrow" endarrowlength="short" joinstyle="miter"/>
              </v:line>
            </w:pict>
          </mc:Fallback>
        </mc:AlternateContent>
      </w:r>
      <w:r w:rsidR="00BF3EC0">
        <w:rPr>
          <w:rFonts w:ascii="Raleway" w:eastAsia="Raleway" w:hAnsi="Raleway" w:cs="Raleway"/>
        </w:rPr>
        <w:tab/>
      </w:r>
      <w:r w:rsidR="00276708">
        <w:rPr>
          <w:rFonts w:ascii="Raleway" w:eastAsia="Raleway" w:hAnsi="Raleway" w:cs="Raleway"/>
        </w:rPr>
        <w:pict w14:anchorId="66F61F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-Signaturzeile..." style="width:203.9pt;height:42.05pt">
            <v:imagedata r:id="rId11" o:title=""/>
            <o:lock v:ext="edit" ungrouping="t" rotation="t" cropping="t" verticies="t" text="t" grouping="t"/>
            <o:signatureline v:ext="edit" id="{6AC987E5-4A79-44BF-95F2-5F505D3338FB}" provid="{00000000-0000-0000-0000-000000000000}" issignatureline="t"/>
          </v:shape>
        </w:pict>
      </w:r>
    </w:p>
    <w:p w14:paraId="2F9BB6F9" w14:textId="1C84F718" w:rsidR="00A6381A" w:rsidRPr="000E0F24" w:rsidRDefault="00A6381A" w:rsidP="00BD7C0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4820"/>
        </w:tabs>
        <w:spacing w:before="85" w:line="276" w:lineRule="auto"/>
        <w:rPr>
          <w:color w:val="000000"/>
        </w:rPr>
      </w:pPr>
    </w:p>
    <w:p w14:paraId="03C73664" w14:textId="5A97E954" w:rsidR="00A6381A" w:rsidRDefault="000E0F24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spacing w:before="85" w:line="276" w:lineRule="auto"/>
        <w:ind w:left="7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B2FFD8B" wp14:editId="6E4D8EA3">
                <wp:simplePos x="0" y="0"/>
                <wp:positionH relativeFrom="column">
                  <wp:posOffset>26670</wp:posOffset>
                </wp:positionH>
                <wp:positionV relativeFrom="paragraph">
                  <wp:posOffset>61595</wp:posOffset>
                </wp:positionV>
                <wp:extent cx="6191250" cy="922020"/>
                <wp:effectExtent l="0" t="0" r="19050" b="11430"/>
                <wp:wrapNone/>
                <wp:docPr id="1791816054" name="Rechteck 1791816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4B6509" w14:textId="77777777" w:rsidR="00A6381A" w:rsidRDefault="00485F74">
                            <w:pPr>
                              <w:textDirection w:val="btLr"/>
                            </w:pPr>
                            <w:r>
                              <w:rPr>
                                <w:rFonts w:ascii="Raleway" w:eastAsia="Raleway" w:hAnsi="Raleway" w:cs="Raleway"/>
                                <w:color w:val="000000"/>
                              </w:rPr>
                              <w:t>Vermerk der Genossenschaft:</w:t>
                            </w:r>
                          </w:p>
                          <w:p w14:paraId="046FD3B4" w14:textId="5D3BFB8E" w:rsidR="00A6381A" w:rsidRDefault="00485F74">
                            <w:pPr>
                              <w:textDirection w:val="btLr"/>
                            </w:pPr>
                            <w:r>
                              <w:rPr>
                                <w:rFonts w:ascii="Raleway" w:eastAsia="Raleway" w:hAnsi="Raleway" w:cs="Raleway"/>
                                <w:color w:val="000000"/>
                              </w:rPr>
                              <w:t>Beitritt und Erwerb der in dieser Erklärung übernommen zugelassen durch Beschluss des Vorstandes vom</w:t>
                            </w:r>
                            <w:r w:rsidR="000E0F24">
                              <w:rPr>
                                <w:rFonts w:ascii="Raleway" w:eastAsia="Raleway" w:hAnsi="Raleway" w:cs="Raleway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rFonts w:ascii="Raleway" w:eastAsia="Raleway" w:hAnsi="Raleway" w:cs="Raleway"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aleway" w:eastAsia="Raleway" w:hAnsi="Raleway" w:cs="Raleway"/>
                                  <w:color w:val="000000"/>
                                </w:rPr>
                                <w:id w:val="-278106647"/>
                                <w:text/>
                              </w:sdtPr>
                              <w:sdtEndPr/>
                              <w:sdtContent>
                                <w:r w:rsidR="00DA6E53">
                                  <w:rPr>
                                    <w:i/>
                                    <w:color w:val="666666"/>
                                    <w:highlight w:val="lightGray"/>
                                  </w:rPr>
                                  <w:t>Datum eingeben</w:t>
                                </w:r>
                              </w:sdtContent>
                            </w:sdt>
                          </w:p>
                          <w:p w14:paraId="53BEBCCD" w14:textId="14052255" w:rsidR="00A6381A" w:rsidRDefault="00A302D2">
                            <w:pPr>
                              <w:textDirection w:val="btLr"/>
                            </w:pPr>
                            <w:r>
                              <w:rPr>
                                <w:rFonts w:ascii="Raleway" w:eastAsia="Raleway" w:hAnsi="Raleway" w:cs="Raleway"/>
                                <w:color w:val="000000"/>
                              </w:rPr>
                              <w:t xml:space="preserve">Antragsnummer: </w:t>
                            </w:r>
                            <w:sdt>
                              <w:sdtPr>
                                <w:rPr>
                                  <w:rFonts w:ascii="Raleway" w:eastAsia="Raleway" w:hAnsi="Raleway" w:cs="Raleway"/>
                                  <w:color w:val="000000"/>
                                </w:rPr>
                                <w:id w:val="562300759"/>
                                <w:showingPlcHdr/>
                                <w:text/>
                              </w:sdtPr>
                              <w:sdtEndPr/>
                              <w:sdtContent>
                                <w:r w:rsidR="00DA6E53">
                                  <w:rPr>
                                    <w:color w:val="666666"/>
                                    <w:highlight w:val="lightGray"/>
                                  </w:rPr>
                                  <w:t>Nummer fortlaufend vergeben</w:t>
                                </w:r>
                              </w:sdtContent>
                            </w:sdt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B2FFD8B" id="Rechteck 1791816054" o:spid="_x0000_s1026" style="position:absolute;left:0;text-align:left;margin-left:2.1pt;margin-top:4.85pt;width:487.5pt;height:7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14B6509" w14:textId="77777777" w:rsidR="00A6381A" w:rsidRDefault="00000000">
                      <w:pPr>
                        <w:textDirection w:val="btLr"/>
                      </w:pPr>
                      <w:r>
                        <w:rPr>
                          <w:rFonts w:ascii="Raleway" w:eastAsia="Raleway" w:hAnsi="Raleway" w:cs="Raleway"/>
                          <w:color w:val="000000"/>
                        </w:rPr>
                        <w:t>Vermerk der Genossenschaft:</w:t>
                      </w:r>
                    </w:p>
                    <w:p w14:paraId="046FD3B4" w14:textId="5D3BFB8E" w:rsidR="00A6381A" w:rsidRDefault="00000000">
                      <w:pPr>
                        <w:textDirection w:val="btLr"/>
                      </w:pPr>
                      <w:r>
                        <w:rPr>
                          <w:rFonts w:ascii="Raleway" w:eastAsia="Raleway" w:hAnsi="Raleway" w:cs="Raleway"/>
                          <w:color w:val="000000"/>
                        </w:rPr>
                        <w:t>Beitritt und Erwerb der in dieser Erklärung übernommen zugelassen durch Beschluss des Vorstandes vom</w:t>
                      </w:r>
                      <w:r w:rsidR="000E0F24">
                        <w:rPr>
                          <w:rFonts w:ascii="Raleway" w:eastAsia="Raleway" w:hAnsi="Raleway" w:cs="Raleway"/>
                          <w:color w:val="000000"/>
                        </w:rPr>
                        <w:t>:</w:t>
                      </w:r>
                      <w:r>
                        <w:rPr>
                          <w:rFonts w:ascii="Raleway" w:eastAsia="Raleway" w:hAnsi="Raleway" w:cs="Raleway"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rFonts w:ascii="Raleway" w:eastAsia="Raleway" w:hAnsi="Raleway" w:cs="Raleway"/>
                            <w:color w:val="000000"/>
                          </w:rPr>
                          <w:id w:val="-278106647"/>
                          <w:placeholder>
                            <w:docPart w:val="DefaultPlaceholder_-1854013440"/>
                          </w:placeholder>
                          <w:text/>
                        </w:sdtPr>
                        <w:sdtContent>
                          <w:r w:rsidR="00DA6E53">
                            <w:rPr>
                              <w:i/>
                              <w:color w:val="666666"/>
                              <w:highlight w:val="lightGray"/>
                            </w:rPr>
                            <w:t>Datum eingeben</w:t>
                          </w:r>
                        </w:sdtContent>
                      </w:sdt>
                    </w:p>
                    <w:p w14:paraId="53BEBCCD" w14:textId="14052255" w:rsidR="00A6381A" w:rsidRDefault="00A302D2">
                      <w:pPr>
                        <w:textDirection w:val="btLr"/>
                      </w:pPr>
                      <w:r>
                        <w:rPr>
                          <w:rFonts w:ascii="Raleway" w:eastAsia="Raleway" w:hAnsi="Raleway" w:cs="Raleway"/>
                          <w:color w:val="000000"/>
                        </w:rPr>
                        <w:t xml:space="preserve">Antragsnummer: </w:t>
                      </w:r>
                      <w:sdt>
                        <w:sdtPr>
                          <w:rPr>
                            <w:rFonts w:ascii="Raleway" w:eastAsia="Raleway" w:hAnsi="Raleway" w:cs="Raleway"/>
                            <w:color w:val="000000"/>
                          </w:rPr>
                          <w:id w:val="562300759"/>
                          <w:placeholder>
                            <w:docPart w:val="7A5F0E8052AA49ED83A432381666E545"/>
                          </w:placeholder>
                          <w:showingPlcHdr/>
                          <w:text/>
                        </w:sdtPr>
                        <w:sdtContent>
                          <w:r w:rsidR="00DA6E53">
                            <w:rPr>
                              <w:color w:val="666666"/>
                              <w:highlight w:val="lightGray"/>
                            </w:rPr>
                            <w:t>Nummer fortlaufend vergeben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</w:r>
      <w:r>
        <w:rPr>
          <w:rFonts w:ascii="Raleway" w:eastAsia="Raleway" w:hAnsi="Raleway" w:cs="Raleway"/>
          <w:b/>
          <w:color w:val="000000"/>
        </w:rPr>
        <w:tab/>
      </w:r>
    </w:p>
    <w:p w14:paraId="66A390AD" w14:textId="5E31FBFA" w:rsidR="00A6381A" w:rsidRDefault="00A6381A">
      <w:pPr>
        <w:pBdr>
          <w:top w:val="nil"/>
          <w:left w:val="nil"/>
          <w:bottom w:val="nil"/>
          <w:right w:val="nil"/>
          <w:between w:val="nil"/>
        </w:pBdr>
        <w:spacing w:before="85" w:line="276" w:lineRule="auto"/>
        <w:rPr>
          <w:rFonts w:ascii="Calibri" w:eastAsia="Calibri" w:hAnsi="Calibri" w:cs="Calibri"/>
          <w:color w:val="000000"/>
        </w:rPr>
      </w:pPr>
    </w:p>
    <w:sectPr w:rsidR="00A6381A">
      <w:footerReference w:type="default" r:id="rId12"/>
      <w:pgSz w:w="11906" w:h="16838"/>
      <w:pgMar w:top="1135" w:right="991" w:bottom="28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4DA15D" w14:textId="77777777" w:rsidR="00276708" w:rsidRDefault="00276708">
      <w:r>
        <w:separator/>
      </w:r>
    </w:p>
  </w:endnote>
  <w:endnote w:type="continuationSeparator" w:id="0">
    <w:p w14:paraId="01B7C5A4" w14:textId="77777777" w:rsidR="00276708" w:rsidRDefault="00276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A8E1CD8-40D6-426A-B36D-8FD69A52D568}"/>
  </w:font>
  <w:font w:name="Liberation 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001C0BA-D0B1-4C89-957A-764DC11FB8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auto"/>
    <w:pitch w:val="default"/>
  </w:font>
  <w:font w:name="Noto Sans CJK SC">
    <w:panose1 w:val="00000000000000000000"/>
    <w:charset w:val="00"/>
    <w:family w:val="roman"/>
    <w:notTrueType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3" w:fontKey="{CFB16F2C-363D-445F-AEA1-E265A55546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FB41724-1B0C-42B7-B958-E722ABFDDBE0}"/>
    <w:embedItalic r:id="rId5" w:fontKey="{702EFD59-3CEB-4804-A0C8-8C22D4BB42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6B68382-1425-4F32-989E-5A3CC98ACD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7990886-23CF-4F80-9F14-465E1470C597}"/>
    <w:embedBold r:id="rId8" w:fontKey="{A5E7C488-7207-4C54-8ADA-30DE65D53333}"/>
  </w:font>
  <w:font w:name="Raleway">
    <w:panose1 w:val="020B0A03030101060003"/>
    <w:charset w:val="00"/>
    <w:family w:val="swiss"/>
    <w:pitch w:val="variable"/>
    <w:sig w:usb0="A00002FF" w:usb1="5000205B" w:usb2="00000000" w:usb3="00000000" w:csb0="00000097" w:csb1="00000000"/>
    <w:embedRegular r:id="rId9" w:fontKey="{06414380-6C32-4778-9C81-3AF66F7E5F26}"/>
    <w:embedBold r:id="rId10" w:fontKey="{8C4F80C6-9B35-43EE-A76F-F2CCC8A018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D01A47F5-3C43-4CED-A8D5-6057848C72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6EF77" w14:textId="77777777" w:rsidR="00A6381A" w:rsidRDefault="00485F74">
    <w:pPr>
      <w:pBdr>
        <w:top w:val="nil"/>
        <w:left w:val="nil"/>
        <w:bottom w:val="nil"/>
        <w:right w:val="nil"/>
        <w:between w:val="nil"/>
      </w:pBdr>
      <w:tabs>
        <w:tab w:val="left" w:pos="2552"/>
        <w:tab w:val="left" w:pos="7941"/>
        <w:tab w:val="left" w:pos="6801"/>
        <w:tab w:val="left" w:pos="3396"/>
        <w:tab w:val="center" w:pos="10776"/>
        <w:tab w:val="right" w:pos="9072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Bürger</w:t>
    </w:r>
    <w:r>
      <w:rPr>
        <w:sz w:val="18"/>
        <w:szCs w:val="18"/>
      </w:rPr>
      <w:t>e</w:t>
    </w:r>
    <w:r>
      <w:rPr>
        <w:color w:val="000000"/>
        <w:sz w:val="18"/>
        <w:szCs w:val="18"/>
      </w:rPr>
      <w:t>nergie Mühlenau eG i.G.</w:t>
    </w:r>
    <w:r>
      <w:rPr>
        <w:color w:val="000000"/>
        <w:sz w:val="18"/>
        <w:szCs w:val="18"/>
      </w:rPr>
      <w:tab/>
    </w:r>
  </w:p>
  <w:p w14:paraId="1F5D8BBD" w14:textId="77777777" w:rsidR="00A6381A" w:rsidRDefault="00485F74">
    <w:pPr>
      <w:pBdr>
        <w:top w:val="nil"/>
        <w:left w:val="nil"/>
        <w:bottom w:val="nil"/>
        <w:right w:val="nil"/>
        <w:between w:val="nil"/>
      </w:pBdr>
      <w:tabs>
        <w:tab w:val="left" w:pos="2552"/>
        <w:tab w:val="left" w:pos="3119"/>
        <w:tab w:val="left" w:pos="6521"/>
        <w:tab w:val="left" w:pos="6801"/>
        <w:tab w:val="center" w:pos="4536"/>
        <w:tab w:val="left" w:pos="7371"/>
        <w:tab w:val="left" w:pos="7655"/>
        <w:tab w:val="left" w:pos="7941"/>
        <w:tab w:val="left" w:pos="6801"/>
        <w:tab w:val="left" w:pos="3396"/>
        <w:tab w:val="center" w:pos="5391"/>
        <w:tab w:val="center" w:pos="10776"/>
        <w:tab w:val="right" w:pos="9072"/>
      </w:tabs>
      <w:rPr>
        <w:sz w:val="18"/>
        <w:szCs w:val="18"/>
      </w:rPr>
    </w:pPr>
    <w:r>
      <w:rPr>
        <w:sz w:val="18"/>
        <w:szCs w:val="18"/>
      </w:rPr>
      <w:t>Dörpsring 22a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  <w:t>Tele</w:t>
    </w:r>
    <w:r>
      <w:rPr>
        <w:sz w:val="18"/>
        <w:szCs w:val="18"/>
      </w:rPr>
      <w:t>fon: 0172/4025552</w:t>
    </w:r>
    <w:r>
      <w:rPr>
        <w:sz w:val="18"/>
        <w:szCs w:val="18"/>
      </w:rPr>
      <w:tab/>
      <w:t xml:space="preserve">USt-IdNr: </w:t>
    </w:r>
    <w:r>
      <w:rPr>
        <w:sz w:val="18"/>
        <w:szCs w:val="18"/>
      </w:rPr>
      <w:tab/>
      <w:t xml:space="preserve">DEXXXXXXXXX   </w:t>
    </w:r>
  </w:p>
  <w:p w14:paraId="62C68D87" w14:textId="77777777" w:rsidR="00A6381A" w:rsidRPr="00970656" w:rsidRDefault="00485F74">
    <w:pPr>
      <w:pBdr>
        <w:top w:val="nil"/>
        <w:left w:val="nil"/>
        <w:bottom w:val="nil"/>
        <w:right w:val="nil"/>
        <w:between w:val="nil"/>
      </w:pBdr>
      <w:tabs>
        <w:tab w:val="left" w:pos="2552"/>
        <w:tab w:val="left" w:pos="3119"/>
        <w:tab w:val="left" w:pos="6521"/>
        <w:tab w:val="left" w:pos="6801"/>
        <w:tab w:val="center" w:pos="4536"/>
        <w:tab w:val="left" w:pos="7371"/>
        <w:tab w:val="left" w:pos="7655"/>
        <w:tab w:val="left" w:pos="7941"/>
        <w:tab w:val="left" w:pos="6801"/>
        <w:tab w:val="left" w:pos="3396"/>
        <w:tab w:val="center" w:pos="5391"/>
        <w:tab w:val="center" w:pos="10776"/>
        <w:tab w:val="right" w:pos="9072"/>
      </w:tabs>
      <w:rPr>
        <w:sz w:val="18"/>
        <w:szCs w:val="18"/>
      </w:rPr>
    </w:pPr>
    <w:r w:rsidRPr="00970656">
      <w:rPr>
        <w:sz w:val="18"/>
        <w:szCs w:val="18"/>
      </w:rPr>
      <w:t>Hasloh25474</w:t>
    </w:r>
    <w:r w:rsidRPr="00970656">
      <w:rPr>
        <w:sz w:val="18"/>
        <w:szCs w:val="18"/>
      </w:rPr>
      <w:tab/>
    </w:r>
    <w:r w:rsidRPr="00970656">
      <w:rPr>
        <w:sz w:val="18"/>
        <w:szCs w:val="18"/>
      </w:rPr>
      <w:tab/>
      <w:t xml:space="preserve">Email: </w:t>
    </w:r>
    <w:hyperlink r:id="rId1">
      <w:r w:rsidRPr="00970656">
        <w:rPr>
          <w:color w:val="1155CC"/>
          <w:sz w:val="18"/>
          <w:szCs w:val="18"/>
          <w:u w:val="single"/>
        </w:rPr>
        <w:t>info@be-muehlenau.de</w:t>
      </w:r>
    </w:hyperlink>
    <w:r w:rsidRPr="00970656">
      <w:rPr>
        <w:sz w:val="18"/>
        <w:szCs w:val="18"/>
      </w:rPr>
      <w:tab/>
      <w:t>Steuer Nr</w:t>
    </w:r>
    <w:r w:rsidRPr="00970656">
      <w:rPr>
        <w:sz w:val="18"/>
        <w:szCs w:val="18"/>
      </w:rPr>
      <w:tab/>
      <w:t xml:space="preserve">XXX/XXX/XXXXX </w:t>
    </w:r>
  </w:p>
  <w:p w14:paraId="763052E6" w14:textId="77777777" w:rsidR="00A6381A" w:rsidRPr="00970656" w:rsidRDefault="00485F74">
    <w:pPr>
      <w:pBdr>
        <w:top w:val="nil"/>
        <w:left w:val="nil"/>
        <w:bottom w:val="nil"/>
        <w:right w:val="nil"/>
        <w:between w:val="nil"/>
      </w:pBdr>
      <w:tabs>
        <w:tab w:val="left" w:pos="2552"/>
        <w:tab w:val="left" w:pos="3119"/>
        <w:tab w:val="left" w:pos="6521"/>
        <w:tab w:val="left" w:pos="6801"/>
        <w:tab w:val="center" w:pos="4536"/>
        <w:tab w:val="left" w:pos="7371"/>
        <w:tab w:val="left" w:pos="7655"/>
        <w:tab w:val="left" w:pos="7941"/>
        <w:tab w:val="left" w:pos="6801"/>
        <w:tab w:val="left" w:pos="3396"/>
        <w:tab w:val="center" w:pos="5391"/>
        <w:tab w:val="center" w:pos="10776"/>
        <w:tab w:val="right" w:pos="9072"/>
      </w:tabs>
      <w:ind w:right="-567"/>
      <w:rPr>
        <w:sz w:val="18"/>
        <w:szCs w:val="18"/>
      </w:rPr>
    </w:pPr>
    <w:r w:rsidRPr="00970656">
      <w:rPr>
        <w:sz w:val="18"/>
        <w:szCs w:val="18"/>
      </w:rPr>
      <w:t>Deutschland</w:t>
    </w:r>
    <w:r w:rsidRPr="00970656">
      <w:rPr>
        <w:sz w:val="18"/>
        <w:szCs w:val="18"/>
      </w:rPr>
      <w:tab/>
    </w:r>
    <w:r w:rsidRPr="00970656">
      <w:rPr>
        <w:sz w:val="18"/>
        <w:szCs w:val="18"/>
      </w:rPr>
      <w:tab/>
    </w:r>
    <w:hyperlink r:id="rId2">
      <w:r w:rsidRPr="00970656">
        <w:rPr>
          <w:color w:val="0563C1"/>
          <w:sz w:val="18"/>
          <w:szCs w:val="18"/>
          <w:u w:val="single"/>
        </w:rPr>
        <w:t>https://be-muehlenau.de</w:t>
      </w:r>
    </w:hyperlink>
    <w:r w:rsidRPr="00970656">
      <w:rPr>
        <w:sz w:val="18"/>
        <w:szCs w:val="18"/>
      </w:rPr>
      <w:tab/>
    </w:r>
    <w:r w:rsidRPr="00970656">
      <w:rPr>
        <w:sz w:val="18"/>
        <w:szCs w:val="18"/>
      </w:rPr>
      <w:tab/>
      <w:t xml:space="preserve">IBAN: </w:t>
    </w:r>
    <w:r w:rsidRPr="00970656">
      <w:rPr>
        <w:sz w:val="18"/>
        <w:szCs w:val="18"/>
      </w:rPr>
      <w:tab/>
      <w:t>DEXXXXXXXXXXXXXXXXXXX</w:t>
    </w:r>
  </w:p>
  <w:p w14:paraId="36E9401C" w14:textId="77777777" w:rsidR="00A6381A" w:rsidRDefault="00485F74">
    <w:pPr>
      <w:pBdr>
        <w:top w:val="nil"/>
        <w:left w:val="nil"/>
        <w:bottom w:val="nil"/>
        <w:right w:val="nil"/>
        <w:between w:val="nil"/>
      </w:pBdr>
      <w:tabs>
        <w:tab w:val="left" w:pos="2552"/>
        <w:tab w:val="left" w:pos="3119"/>
        <w:tab w:val="left" w:pos="6521"/>
        <w:tab w:val="left" w:pos="6801"/>
        <w:tab w:val="center" w:pos="4536"/>
        <w:tab w:val="left" w:pos="7371"/>
        <w:tab w:val="left" w:pos="7655"/>
        <w:tab w:val="left" w:pos="7941"/>
        <w:tab w:val="left" w:pos="6801"/>
        <w:tab w:val="left" w:pos="3396"/>
        <w:tab w:val="center" w:pos="5391"/>
        <w:tab w:val="center" w:pos="10776"/>
        <w:tab w:val="right" w:pos="9072"/>
      </w:tabs>
      <w:ind w:right="-567"/>
      <w:rPr>
        <w:sz w:val="18"/>
        <w:szCs w:val="18"/>
      </w:rPr>
    </w:pPr>
    <w:r>
      <w:rPr>
        <w:sz w:val="18"/>
        <w:szCs w:val="18"/>
      </w:rPr>
      <w:t xml:space="preserve">Genossenschaftsregister: Amtsgericht Pinneberg  </w:t>
    </w:r>
    <w:r>
      <w:rPr>
        <w:sz w:val="18"/>
        <w:szCs w:val="18"/>
      </w:rPr>
      <w:tab/>
      <w:t>HRB XXXXX</w:t>
    </w:r>
    <w:r>
      <w:rPr>
        <w:sz w:val="18"/>
        <w:szCs w:val="18"/>
      </w:rPr>
      <w:tab/>
    </w:r>
    <w:r>
      <w:rPr>
        <w:sz w:val="18"/>
        <w:szCs w:val="18"/>
      </w:rPr>
      <w:tab/>
      <w:t xml:space="preserve">BIC: </w:t>
    </w:r>
    <w:r>
      <w:rPr>
        <w:sz w:val="18"/>
        <w:szCs w:val="18"/>
      </w:rPr>
      <w:tab/>
      <w:t>GENO DEF1 PIN</w:t>
    </w:r>
  </w:p>
  <w:p w14:paraId="2D4D4412" w14:textId="77777777" w:rsidR="00A6381A" w:rsidRDefault="00485F74">
    <w:pPr>
      <w:tabs>
        <w:tab w:val="left" w:pos="7937"/>
        <w:tab w:val="left" w:pos="7653"/>
        <w:tab w:val="left" w:pos="3831"/>
        <w:tab w:val="center" w:pos="5391"/>
        <w:tab w:val="right" w:pos="9771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ab/>
    </w:r>
  </w:p>
  <w:p w14:paraId="08392E79" w14:textId="77777777" w:rsidR="00A6381A" w:rsidRDefault="00485F74">
    <w:pPr>
      <w:pBdr>
        <w:top w:val="nil"/>
        <w:left w:val="nil"/>
        <w:bottom w:val="nil"/>
        <w:right w:val="nil"/>
        <w:between w:val="nil"/>
      </w:pBdr>
      <w:tabs>
        <w:tab w:val="left" w:pos="4536"/>
        <w:tab w:val="center" w:pos="6666"/>
        <w:tab w:val="right" w:pos="9072"/>
      </w:tabs>
      <w:rPr>
        <w:sz w:val="16"/>
        <w:szCs w:val="16"/>
      </w:rPr>
    </w:pPr>
    <w:r>
      <w:rPr>
        <w:sz w:val="16"/>
        <w:szCs w:val="16"/>
      </w:rPr>
      <w:t xml:space="preserve">Vorstand: Manuel Brehm, Simon Stöber, Daniel Andresen </w:t>
    </w:r>
    <w:r>
      <w:rPr>
        <w:sz w:val="16"/>
        <w:szCs w:val="16"/>
      </w:rPr>
      <w:tab/>
      <w:t>Aufsichtsrat: Dr Mathias Bertram, Stefan Hügens, Wilhelm Brenzinger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909D1D" w14:textId="77777777" w:rsidR="00276708" w:rsidRDefault="00276708">
      <w:r>
        <w:separator/>
      </w:r>
    </w:p>
  </w:footnote>
  <w:footnote w:type="continuationSeparator" w:id="0">
    <w:p w14:paraId="16423E1A" w14:textId="77777777" w:rsidR="00276708" w:rsidRDefault="002767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E5F39"/>
    <w:multiLevelType w:val="multilevel"/>
    <w:tmpl w:val="D5F48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C250DD7"/>
    <w:multiLevelType w:val="multilevel"/>
    <w:tmpl w:val="4BFECEA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9A62092"/>
    <w:multiLevelType w:val="multilevel"/>
    <w:tmpl w:val="7458F75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documentProtection w:edit="forms" w:formatting="1" w:enforcement="1" w:cryptProviderType="rsaAES" w:cryptAlgorithmClass="hash" w:cryptAlgorithmType="typeAny" w:cryptAlgorithmSid="14" w:cryptSpinCount="100000" w:hash="jehFefPE84fD0zBv5PsYIyreaOFz4EJr1V/rbSwaiBrQctgEJ9XbF9EaWObnJvaJ6rIdkU79qsX2dMaF1pdOaQ==" w:salt="9/SGH0ZwNZsh/I82HaBrr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81A"/>
    <w:rsid w:val="000E0F24"/>
    <w:rsid w:val="001E37A6"/>
    <w:rsid w:val="00252106"/>
    <w:rsid w:val="00276708"/>
    <w:rsid w:val="002858E4"/>
    <w:rsid w:val="002C5DED"/>
    <w:rsid w:val="00397849"/>
    <w:rsid w:val="003C254C"/>
    <w:rsid w:val="00485F74"/>
    <w:rsid w:val="0057492D"/>
    <w:rsid w:val="005C3332"/>
    <w:rsid w:val="005F34FE"/>
    <w:rsid w:val="00850E89"/>
    <w:rsid w:val="00923147"/>
    <w:rsid w:val="00970656"/>
    <w:rsid w:val="009D34F2"/>
    <w:rsid w:val="009D3C9D"/>
    <w:rsid w:val="009E3F38"/>
    <w:rsid w:val="00A04A3C"/>
    <w:rsid w:val="00A302D2"/>
    <w:rsid w:val="00A6381A"/>
    <w:rsid w:val="00A90B54"/>
    <w:rsid w:val="00A90C7F"/>
    <w:rsid w:val="00BC3B54"/>
    <w:rsid w:val="00BD7C03"/>
    <w:rsid w:val="00BF3EC0"/>
    <w:rsid w:val="00C37455"/>
    <w:rsid w:val="00D62BA6"/>
    <w:rsid w:val="00DA1260"/>
    <w:rsid w:val="00DA6E53"/>
    <w:rsid w:val="00E1140E"/>
    <w:rsid w:val="00E2035C"/>
    <w:rsid w:val="00F6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2A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F7DD2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Heading"/>
    <w:next w:val="Textbody"/>
    <w:uiPriority w:val="10"/>
    <w:qFormat/>
    <w:pPr>
      <w:spacing w:before="0" w:after="119"/>
      <w:jc w:val="center"/>
    </w:pPr>
    <w:rPr>
      <w:b/>
      <w:bCs/>
      <w:sz w:val="56"/>
      <w:szCs w:val="56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customStyle="1" w:styleId="Textbody">
    <w:name w:val="Text body"/>
    <w:basedOn w:val="Standard"/>
    <w:pPr>
      <w:spacing w:before="85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spacing w:after="120"/>
      <w:ind w:left="720"/>
    </w:pPr>
  </w:style>
  <w:style w:type="paragraph" w:customStyle="1" w:styleId="Footnote">
    <w:name w:val="Footnote"/>
    <w:basedOn w:val="Standard"/>
    <w:pPr>
      <w:suppressLineNumbers/>
      <w:ind w:left="340" w:hanging="340"/>
    </w:pPr>
    <w:rPr>
      <w:sz w:val="20"/>
      <w:szCs w:val="20"/>
    </w:rPr>
  </w:style>
  <w:style w:type="paragraph" w:customStyle="1" w:styleId="ListContents">
    <w:name w:val="List Contents"/>
    <w:basedOn w:val="Standard"/>
    <w:pPr>
      <w:ind w:left="567"/>
    </w:pPr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9">
    <w:name w:val="ListLabel 19"/>
  </w:style>
  <w:style w:type="character" w:customStyle="1" w:styleId="ListLabel20">
    <w:name w:val="ListLabel 20"/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Numbering123">
    <w:name w:val="Numbering 123"/>
    <w:basedOn w:val="KeineListe"/>
  </w:style>
  <w:style w:type="numbering" w:customStyle="1" w:styleId="WWNum1">
    <w:name w:val="WWNum1"/>
    <w:basedOn w:val="KeineListe"/>
  </w:style>
  <w:style w:type="numbering" w:customStyle="1" w:styleId="WWNum3">
    <w:name w:val="WWNum3"/>
    <w:basedOn w:val="KeineListe"/>
  </w:style>
  <w:style w:type="paragraph" w:styleId="Kopfzeile">
    <w:name w:val="header"/>
    <w:basedOn w:val="Standard"/>
    <w:link w:val="KopfzeileZchn"/>
    <w:uiPriority w:val="99"/>
    <w:unhideWhenUsed/>
    <w:rsid w:val="00EA0CA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EA0CAA"/>
    <w:rPr>
      <w:rFonts w:cs="Mangal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EA0CA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EA0CAA"/>
    <w:rPr>
      <w:rFonts w:cs="Mangal"/>
      <w:szCs w:val="21"/>
    </w:rPr>
  </w:style>
  <w:style w:type="character" w:styleId="Platzhaltertext">
    <w:name w:val="Placeholder Text"/>
    <w:basedOn w:val="Absatz-Standardschriftart"/>
    <w:uiPriority w:val="99"/>
    <w:semiHidden/>
    <w:rsid w:val="00FE7AC7"/>
    <w:rPr>
      <w:color w:val="66666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F7DD2"/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styleId="Hyperlink">
    <w:name w:val="Hyperlink"/>
    <w:basedOn w:val="Absatz-Standardschriftart"/>
    <w:uiPriority w:val="99"/>
    <w:unhideWhenUsed/>
    <w:rsid w:val="00B56F71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56F71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5DE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5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F7DD2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Heading"/>
    <w:next w:val="Textbody"/>
    <w:uiPriority w:val="10"/>
    <w:qFormat/>
    <w:pPr>
      <w:spacing w:before="0" w:after="119"/>
      <w:jc w:val="center"/>
    </w:pPr>
    <w:rPr>
      <w:b/>
      <w:bCs/>
      <w:sz w:val="56"/>
      <w:szCs w:val="56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customStyle="1" w:styleId="Textbody">
    <w:name w:val="Text body"/>
    <w:basedOn w:val="Standard"/>
    <w:pPr>
      <w:spacing w:before="85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spacing w:after="120"/>
      <w:ind w:left="720"/>
    </w:pPr>
  </w:style>
  <w:style w:type="paragraph" w:customStyle="1" w:styleId="Footnote">
    <w:name w:val="Footnote"/>
    <w:basedOn w:val="Standard"/>
    <w:pPr>
      <w:suppressLineNumbers/>
      <w:ind w:left="340" w:hanging="340"/>
    </w:pPr>
    <w:rPr>
      <w:sz w:val="20"/>
      <w:szCs w:val="20"/>
    </w:rPr>
  </w:style>
  <w:style w:type="paragraph" w:customStyle="1" w:styleId="ListContents">
    <w:name w:val="List Contents"/>
    <w:basedOn w:val="Standard"/>
    <w:pPr>
      <w:ind w:left="567"/>
    </w:pPr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9">
    <w:name w:val="ListLabel 19"/>
  </w:style>
  <w:style w:type="character" w:customStyle="1" w:styleId="ListLabel20">
    <w:name w:val="ListLabel 20"/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Numbering123">
    <w:name w:val="Numbering 123"/>
    <w:basedOn w:val="KeineListe"/>
  </w:style>
  <w:style w:type="numbering" w:customStyle="1" w:styleId="WWNum1">
    <w:name w:val="WWNum1"/>
    <w:basedOn w:val="KeineListe"/>
  </w:style>
  <w:style w:type="numbering" w:customStyle="1" w:styleId="WWNum3">
    <w:name w:val="WWNum3"/>
    <w:basedOn w:val="KeineListe"/>
  </w:style>
  <w:style w:type="paragraph" w:styleId="Kopfzeile">
    <w:name w:val="header"/>
    <w:basedOn w:val="Standard"/>
    <w:link w:val="KopfzeileZchn"/>
    <w:uiPriority w:val="99"/>
    <w:unhideWhenUsed/>
    <w:rsid w:val="00EA0CA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EA0CAA"/>
    <w:rPr>
      <w:rFonts w:cs="Mangal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EA0CA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EA0CAA"/>
    <w:rPr>
      <w:rFonts w:cs="Mangal"/>
      <w:szCs w:val="21"/>
    </w:rPr>
  </w:style>
  <w:style w:type="character" w:styleId="Platzhaltertext">
    <w:name w:val="Placeholder Text"/>
    <w:basedOn w:val="Absatz-Standardschriftart"/>
    <w:uiPriority w:val="99"/>
    <w:semiHidden/>
    <w:rsid w:val="00FE7AC7"/>
    <w:rPr>
      <w:color w:val="66666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F7DD2"/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styleId="Hyperlink">
    <w:name w:val="Hyperlink"/>
    <w:basedOn w:val="Absatz-Standardschriftart"/>
    <w:uiPriority w:val="99"/>
    <w:unhideWhenUsed/>
    <w:rsid w:val="00B56F71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56F71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5DE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5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be-muehlenau.de" TargetMode="External"/><Relationship Id="rId1" Type="http://schemas.openxmlformats.org/officeDocument/2006/relationships/hyperlink" Target="mailto:info@be-muehlenau.d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6E574580954F34A99C91070250D9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8432A0-2C3A-414E-BD79-1892B8C7E12B}"/>
      </w:docPartPr>
      <w:docPartBody>
        <w:p w:rsidR="00C452DE" w:rsidRDefault="002C3C9E" w:rsidP="002C3C9E">
          <w:pPr>
            <w:pStyle w:val="956E574580954F34A99C91070250D996"/>
          </w:pPr>
          <w:r>
            <w:rPr>
              <w:i/>
              <w:color w:val="666666"/>
              <w:highlight w:val="lightGray"/>
            </w:rPr>
            <w:t>Max</w:t>
          </w:r>
        </w:p>
      </w:docPartBody>
    </w:docPart>
    <w:docPart>
      <w:docPartPr>
        <w:name w:val="5270C1334E654E86978BDBE03CF0FB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2EAFB0-7975-4ED9-941E-5F483CBB47EF}"/>
      </w:docPartPr>
      <w:docPartBody>
        <w:p w:rsidR="00C452DE" w:rsidRDefault="002C3C9E" w:rsidP="002C3C9E">
          <w:pPr>
            <w:pStyle w:val="5270C1334E654E86978BDBE03CF0FB52"/>
          </w:pPr>
          <w:r>
            <w:rPr>
              <w:i/>
              <w:color w:val="666666"/>
              <w:highlight w:val="lightGray"/>
            </w:rPr>
            <w:t>Mustermann</w:t>
          </w:r>
        </w:p>
      </w:docPartBody>
    </w:docPart>
    <w:docPart>
      <w:docPartPr>
        <w:name w:val="306ADA7DB1C248639E407B9938C7F5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9E657E-FD32-4F34-8EA6-F20CFC796386}"/>
      </w:docPartPr>
      <w:docPartBody>
        <w:p w:rsidR="00C452DE" w:rsidRDefault="002C3C9E" w:rsidP="002C3C9E">
          <w:pPr>
            <w:pStyle w:val="306ADA7DB1C248639E407B9938C7F5C5"/>
          </w:pPr>
          <w:r>
            <w:rPr>
              <w:i/>
              <w:color w:val="666666"/>
              <w:highlight w:val="lightGray"/>
            </w:rPr>
            <w:t>Telefonnummer</w:t>
          </w:r>
        </w:p>
      </w:docPartBody>
    </w:docPart>
    <w:docPart>
      <w:docPartPr>
        <w:name w:val="7252D35CE9DA4C2199A328E6CB162A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010B1F-1B42-451A-B84B-500B39F8D5A6}"/>
      </w:docPartPr>
      <w:docPartBody>
        <w:p w:rsidR="00C452DE" w:rsidRDefault="002C3C9E" w:rsidP="002C3C9E">
          <w:pPr>
            <w:pStyle w:val="7252D35CE9DA4C2199A328E6CB162A67"/>
          </w:pPr>
          <w:r>
            <w:rPr>
              <w:i/>
              <w:color w:val="666666"/>
              <w:highlight w:val="lightGray"/>
            </w:rPr>
            <w:t>Musterstraße</w:t>
          </w:r>
        </w:p>
      </w:docPartBody>
    </w:docPart>
    <w:docPart>
      <w:docPartPr>
        <w:name w:val="2B4EEC8F40A443F5A741EBFA6DF6E1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00FEBF-10CD-4118-9E61-9F799F256BB2}"/>
      </w:docPartPr>
      <w:docPartBody>
        <w:p w:rsidR="00C452DE" w:rsidRDefault="002C3C9E" w:rsidP="002C3C9E">
          <w:pPr>
            <w:pStyle w:val="2B4EEC8F40A443F5A741EBFA6DF6E10C"/>
          </w:pPr>
          <w:r>
            <w:rPr>
              <w:color w:val="666666"/>
              <w:highlight w:val="lightGray"/>
            </w:rPr>
            <w:t>Max.mustermann@mustermail.de</w:t>
          </w:r>
        </w:p>
      </w:docPartBody>
    </w:docPart>
    <w:docPart>
      <w:docPartPr>
        <w:name w:val="6160AB94049D47DC801226FD7F301B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64F90B-E03A-48B2-B4E7-378E5CD3CE19}"/>
      </w:docPartPr>
      <w:docPartBody>
        <w:p w:rsidR="00C452DE" w:rsidRDefault="002C3C9E" w:rsidP="002C3C9E">
          <w:pPr>
            <w:pStyle w:val="6160AB94049D47DC801226FD7F301B83"/>
          </w:pPr>
          <w:r>
            <w:rPr>
              <w:i/>
              <w:color w:val="666666"/>
              <w:highlight w:val="lightGray"/>
            </w:rPr>
            <w:t>Postleitzahl</w:t>
          </w:r>
        </w:p>
      </w:docPartBody>
    </w:docPart>
    <w:docPart>
      <w:docPartPr>
        <w:name w:val="226EB2DCBE064810A67AF4E864C54D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E88522-100B-47BB-8724-DF5E38B3FCD3}"/>
      </w:docPartPr>
      <w:docPartBody>
        <w:p w:rsidR="00C452DE" w:rsidRDefault="002C3C9E" w:rsidP="002C3C9E">
          <w:pPr>
            <w:pStyle w:val="226EB2DCBE064810A67AF4E864C54D86"/>
          </w:pPr>
          <w:r>
            <w:rPr>
              <w:i/>
              <w:color w:val="666666"/>
              <w:highlight w:val="lightGray"/>
            </w:rPr>
            <w:t>Musterort</w:t>
          </w:r>
        </w:p>
      </w:docPartBody>
    </w:docPart>
    <w:docPart>
      <w:docPartPr>
        <w:name w:val="AA091791642944C49A7783E2449EB1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73867C-268E-4092-B4F9-BBDB740B0AD3}"/>
      </w:docPartPr>
      <w:docPartBody>
        <w:p w:rsidR="00C452DE" w:rsidRDefault="002C3C9E" w:rsidP="002C3C9E">
          <w:pPr>
            <w:pStyle w:val="AA091791642944C49A7783E2449EB193"/>
          </w:pPr>
          <w:r>
            <w:rPr>
              <w:i/>
              <w:color w:val="666666"/>
              <w:highlight w:val="lightGray"/>
            </w:rPr>
            <w:t>Geburtsdatum</w:t>
          </w:r>
        </w:p>
      </w:docPartBody>
    </w:docPart>
    <w:docPart>
      <w:docPartPr>
        <w:name w:val="DC94A3610C59478BB230C9905ED063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130C50-C5EC-4F8D-BF67-30911E7807A3}"/>
      </w:docPartPr>
      <w:docPartBody>
        <w:p w:rsidR="00C452DE" w:rsidRDefault="002C3C9E" w:rsidP="002C3C9E">
          <w:pPr>
            <w:pStyle w:val="DC94A3610C59478BB230C9905ED06308"/>
          </w:pPr>
          <w:r>
            <w:rPr>
              <w:i/>
              <w:color w:val="666666"/>
              <w:highlight w:val="lightGray"/>
            </w:rPr>
            <w:t>Steueridentifikationsnummer</w:t>
          </w:r>
        </w:p>
      </w:docPartBody>
    </w:docPart>
    <w:docPart>
      <w:docPartPr>
        <w:name w:val="B6D2FBDA102744159F73E9F4BD9860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4D744C-48D0-4BFC-A687-AE8DB118EF1F}"/>
      </w:docPartPr>
      <w:docPartBody>
        <w:p w:rsidR="00C452DE" w:rsidRDefault="002C3C9E" w:rsidP="002C3C9E">
          <w:pPr>
            <w:pStyle w:val="B6D2FBDA102744159F73E9F4BD98600F"/>
          </w:pPr>
          <w:r>
            <w:rPr>
              <w:i/>
              <w:color w:val="666666"/>
              <w:highlight w:val="lightGray"/>
            </w:rPr>
            <w:fldChar w:fldCharType="begin">
              <w:ffData>
                <w:name w:val="Text1"/>
                <w:enabled/>
                <w:calcOnExit w:val="0"/>
                <w:textInput>
                  <w:default w:val="Konfession"/>
                </w:textInput>
              </w:ffData>
            </w:fldChar>
          </w:r>
          <w:bookmarkStart w:id="0" w:name="Text1"/>
          <w:r>
            <w:rPr>
              <w:i/>
              <w:color w:val="666666"/>
              <w:highlight w:val="lightGray"/>
            </w:rPr>
            <w:instrText xml:space="preserve"> FORMTEXT </w:instrText>
          </w:r>
          <w:r>
            <w:rPr>
              <w:i/>
              <w:color w:val="666666"/>
              <w:highlight w:val="lightGray"/>
            </w:rPr>
          </w:r>
          <w:r>
            <w:rPr>
              <w:i/>
              <w:color w:val="666666"/>
              <w:highlight w:val="lightGray"/>
            </w:rPr>
            <w:fldChar w:fldCharType="separate"/>
          </w:r>
          <w:r>
            <w:rPr>
              <w:i/>
              <w:noProof/>
              <w:color w:val="666666"/>
              <w:highlight w:val="lightGray"/>
            </w:rPr>
            <w:t>Konfession</w:t>
          </w:r>
          <w:r>
            <w:rPr>
              <w:i/>
              <w:color w:val="666666"/>
              <w:highlight w:val="lightGray"/>
            </w:rPr>
            <w:fldChar w:fldCharType="end"/>
          </w:r>
          <w:bookmarkEnd w:id="0"/>
        </w:p>
      </w:docPartBody>
    </w:docPart>
    <w:docPart>
      <w:docPartPr>
        <w:name w:val="8DEAF7E839DB41BBB736014D6ED636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E95180-53FF-4A82-B8E0-8427379DBE5D}"/>
      </w:docPartPr>
      <w:docPartBody>
        <w:p w:rsidR="00C452DE" w:rsidRDefault="002C3C9E" w:rsidP="002C3C9E">
          <w:pPr>
            <w:pStyle w:val="8DEAF7E839DB41BBB736014D6ED6362C"/>
          </w:pPr>
          <w:r>
            <w:rPr>
              <w:i/>
              <w:color w:val="666666"/>
              <w:highlight w:val="lightGray"/>
            </w:rPr>
            <w:t>mind.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auto"/>
    <w:pitch w:val="default"/>
  </w:font>
  <w:font w:name="Noto Sans CJK SC">
    <w:panose1 w:val="00000000000000000000"/>
    <w:charset w:val="00"/>
    <w:family w:val="roman"/>
    <w:notTrueType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C9E"/>
    <w:rsid w:val="000622DA"/>
    <w:rsid w:val="002C3C9E"/>
    <w:rsid w:val="0031196F"/>
    <w:rsid w:val="0058371B"/>
    <w:rsid w:val="00C452DE"/>
    <w:rsid w:val="00E1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C3C9E"/>
    <w:rPr>
      <w:color w:val="666666"/>
    </w:rPr>
  </w:style>
  <w:style w:type="paragraph" w:customStyle="1" w:styleId="956E574580954F34A99C91070250D996">
    <w:name w:val="956E574580954F34A99C91070250D996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5270C1334E654E86978BDBE03CF0FB52">
    <w:name w:val="5270C1334E654E86978BDBE03CF0FB52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306ADA7DB1C248639E407B9938C7F5C5">
    <w:name w:val="306ADA7DB1C248639E407B9938C7F5C5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7252D35CE9DA4C2199A328E6CB162A67">
    <w:name w:val="7252D35CE9DA4C2199A328E6CB162A67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2B4EEC8F40A443F5A741EBFA6DF6E10C">
    <w:name w:val="2B4EEC8F40A443F5A741EBFA6DF6E10C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6160AB94049D47DC801226FD7F301B83">
    <w:name w:val="6160AB94049D47DC801226FD7F301B83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226EB2DCBE064810A67AF4E864C54D86">
    <w:name w:val="226EB2DCBE064810A67AF4E864C54D86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AA091791642944C49A7783E2449EB193">
    <w:name w:val="AA091791642944C49A7783E2449EB193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DC94A3610C59478BB230C9905ED06308">
    <w:name w:val="DC94A3610C59478BB230C9905ED06308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B6D2FBDA102744159F73E9F4BD98600F">
    <w:name w:val="B6D2FBDA102744159F73E9F4BD98600F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8DEAF7E839DB41BBB736014D6ED6362C">
    <w:name w:val="8DEAF7E839DB41BBB736014D6ED6362C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86A335FDDD354F1D9A0FE1FD84A656CE">
    <w:name w:val="86A335FDDD354F1D9A0FE1FD84A656CE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CC31415FB0B848B48D44103DF2AE5233">
    <w:name w:val="CC31415FB0B848B48D44103DF2AE5233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7A5F0E8052AA49ED83A432381666E545">
    <w:name w:val="7A5F0E8052AA49ED83A432381666E545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C3C9E"/>
    <w:rPr>
      <w:color w:val="666666"/>
    </w:rPr>
  </w:style>
  <w:style w:type="paragraph" w:customStyle="1" w:styleId="956E574580954F34A99C91070250D996">
    <w:name w:val="956E574580954F34A99C91070250D996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5270C1334E654E86978BDBE03CF0FB52">
    <w:name w:val="5270C1334E654E86978BDBE03CF0FB52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306ADA7DB1C248639E407B9938C7F5C5">
    <w:name w:val="306ADA7DB1C248639E407B9938C7F5C5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7252D35CE9DA4C2199A328E6CB162A67">
    <w:name w:val="7252D35CE9DA4C2199A328E6CB162A67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2B4EEC8F40A443F5A741EBFA6DF6E10C">
    <w:name w:val="2B4EEC8F40A443F5A741EBFA6DF6E10C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6160AB94049D47DC801226FD7F301B83">
    <w:name w:val="6160AB94049D47DC801226FD7F301B83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226EB2DCBE064810A67AF4E864C54D86">
    <w:name w:val="226EB2DCBE064810A67AF4E864C54D86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AA091791642944C49A7783E2449EB193">
    <w:name w:val="AA091791642944C49A7783E2449EB193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DC94A3610C59478BB230C9905ED06308">
    <w:name w:val="DC94A3610C59478BB230C9905ED06308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B6D2FBDA102744159F73E9F4BD98600F">
    <w:name w:val="B6D2FBDA102744159F73E9F4BD98600F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8DEAF7E839DB41BBB736014D6ED6362C">
    <w:name w:val="8DEAF7E839DB41BBB736014D6ED6362C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86A335FDDD354F1D9A0FE1FD84A656CE">
    <w:name w:val="86A335FDDD354F1D9A0FE1FD84A656CE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CC31415FB0B848B48D44103DF2AE5233">
    <w:name w:val="CC31415FB0B848B48D44103DF2AE5233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  <w:style w:type="paragraph" w:customStyle="1" w:styleId="7A5F0E8052AA49ED83A432381666E545">
    <w:name w:val="7A5F0E8052AA49ED83A432381666E545"/>
    <w:rsid w:val="002C3C9E"/>
    <w:pPr>
      <w:spacing w:after="0" w:line="240" w:lineRule="auto"/>
    </w:pPr>
    <w:rPr>
      <w:rFonts w:ascii="Liberation Serif" w:eastAsia="Liberation Serif" w:hAnsi="Liberation Serif" w:cs="Liberation Serif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7pjOUgVCCR9b9RGE2BXL/o9RKw==">CgMxLjA4AHIhMTFjMnY2X3RHbE9XQ19HVTI5N0xJXzR6ekZlRlg5REtz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3382872-F8E6-4C9E-9D94-AE4A48BF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Beitrittserklärung Bürgerenergie Mühlenau eG_02.04.25.docx</Template>
  <TotalTime>0</TotalTime>
  <Pages>1</Pages>
  <Words>172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Musterfrau</dc:creator>
  <cp:lastModifiedBy>Windows-Benutzer</cp:lastModifiedBy>
  <cp:revision>2</cp:revision>
  <dcterms:created xsi:type="dcterms:W3CDTF">2025-04-03T14:58:00Z</dcterms:created>
  <dcterms:modified xsi:type="dcterms:W3CDTF">2025-04-03T14:58:00Z</dcterms:modified>
</cp:coreProperties>
</file>